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C06" w:rsidRPr="003F7068" w:rsidRDefault="000E1C06" w:rsidP="00B248B9">
      <w:pPr>
        <w:widowControl w:val="0"/>
        <w:autoSpaceDE w:val="0"/>
        <w:autoSpaceDN w:val="0"/>
        <w:adjustRightInd w:val="0"/>
        <w:rPr>
          <w:rFonts w:cs="Arial"/>
        </w:rPr>
      </w:pPr>
      <w:r w:rsidRPr="003F7068">
        <w:rPr>
          <w:rFonts w:cs="Arial"/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2205D78A" wp14:editId="552AA0B9">
            <wp:simplePos x="0" y="0"/>
            <wp:positionH relativeFrom="column">
              <wp:posOffset>2554605</wp:posOffset>
            </wp:positionH>
            <wp:positionV relativeFrom="paragraph">
              <wp:posOffset>95250</wp:posOffset>
            </wp:positionV>
            <wp:extent cx="908050" cy="1044575"/>
            <wp:effectExtent l="0" t="0" r="6350" b="317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1C06" w:rsidRPr="003F7068" w:rsidRDefault="000E1C06" w:rsidP="000E1C06">
      <w:pPr>
        <w:widowControl w:val="0"/>
        <w:autoSpaceDE w:val="0"/>
        <w:autoSpaceDN w:val="0"/>
        <w:adjustRightInd w:val="0"/>
        <w:rPr>
          <w:rFonts w:cs="Arial"/>
        </w:rPr>
      </w:pPr>
    </w:p>
    <w:p w:rsidR="000E1C06" w:rsidRPr="003F7068" w:rsidRDefault="000E1C06" w:rsidP="000E1C06">
      <w:pPr>
        <w:widowControl w:val="0"/>
        <w:autoSpaceDE w:val="0"/>
        <w:autoSpaceDN w:val="0"/>
        <w:adjustRightInd w:val="0"/>
        <w:rPr>
          <w:rFonts w:cs="Arial"/>
        </w:rPr>
      </w:pPr>
    </w:p>
    <w:p w:rsidR="000E1C06" w:rsidRPr="003F7068" w:rsidRDefault="000E1C06" w:rsidP="000E1C06">
      <w:pPr>
        <w:widowControl w:val="0"/>
        <w:autoSpaceDE w:val="0"/>
        <w:autoSpaceDN w:val="0"/>
        <w:adjustRightInd w:val="0"/>
        <w:rPr>
          <w:rFonts w:cs="Arial"/>
        </w:rPr>
      </w:pPr>
    </w:p>
    <w:p w:rsidR="000E1C06" w:rsidRPr="003F7068" w:rsidRDefault="000E1C06" w:rsidP="000E1C06">
      <w:pPr>
        <w:widowControl w:val="0"/>
        <w:autoSpaceDE w:val="0"/>
        <w:autoSpaceDN w:val="0"/>
        <w:adjustRightInd w:val="0"/>
        <w:rPr>
          <w:rFonts w:cs="Arial"/>
        </w:rPr>
      </w:pPr>
    </w:p>
    <w:p w:rsidR="000E1C06" w:rsidRPr="003F7068" w:rsidRDefault="000E1C06" w:rsidP="000E1C06">
      <w:pPr>
        <w:widowControl w:val="0"/>
        <w:autoSpaceDE w:val="0"/>
        <w:autoSpaceDN w:val="0"/>
        <w:adjustRightInd w:val="0"/>
        <w:rPr>
          <w:rFonts w:cs="Arial"/>
          <w:u w:val="single"/>
        </w:rPr>
      </w:pPr>
    </w:p>
    <w:p w:rsidR="00B248B9" w:rsidRDefault="00B248B9" w:rsidP="00B248B9">
      <w:pPr>
        <w:pStyle w:val="berschrift1"/>
        <w:jc w:val="center"/>
        <w:rPr>
          <w:rFonts w:ascii="Verdana" w:hAnsi="Verdana"/>
          <w:sz w:val="24"/>
          <w:szCs w:val="24"/>
          <w:u w:val="single"/>
        </w:rPr>
      </w:pPr>
    </w:p>
    <w:p w:rsidR="000E1C06" w:rsidRPr="003F7068" w:rsidRDefault="000E1C06" w:rsidP="00B248B9">
      <w:pPr>
        <w:pStyle w:val="berschrift1"/>
        <w:jc w:val="center"/>
        <w:rPr>
          <w:rFonts w:ascii="Verdana" w:hAnsi="Verdana"/>
          <w:sz w:val="24"/>
          <w:szCs w:val="24"/>
          <w:u w:val="single"/>
        </w:rPr>
      </w:pPr>
      <w:r w:rsidRPr="003F7068">
        <w:rPr>
          <w:rFonts w:ascii="Verdana" w:hAnsi="Verdana"/>
          <w:sz w:val="24"/>
          <w:szCs w:val="24"/>
          <w:u w:val="single"/>
        </w:rPr>
        <w:t>A N T R A G</w:t>
      </w:r>
    </w:p>
    <w:p w:rsidR="000E1C06" w:rsidRPr="003F7068" w:rsidRDefault="000E1C06" w:rsidP="00B248B9">
      <w:pPr>
        <w:widowControl w:val="0"/>
        <w:autoSpaceDE w:val="0"/>
        <w:autoSpaceDN w:val="0"/>
        <w:adjustRightInd w:val="0"/>
        <w:ind w:left="1416"/>
        <w:jc w:val="both"/>
        <w:rPr>
          <w:rFonts w:cs="Arial"/>
          <w:sz w:val="24"/>
          <w:szCs w:val="24"/>
          <w:u w:val="single"/>
        </w:rPr>
      </w:pPr>
    </w:p>
    <w:p w:rsidR="00B248B9" w:rsidRDefault="000E1C06" w:rsidP="00B248B9">
      <w:pPr>
        <w:pStyle w:val="Textkrper2"/>
        <w:pBdr>
          <w:bottom w:val="single" w:sz="4" w:space="1" w:color="auto"/>
        </w:pBdr>
        <w:spacing w:line="360" w:lineRule="auto"/>
        <w:ind w:left="708"/>
        <w:jc w:val="both"/>
        <w:rPr>
          <w:rFonts w:ascii="Verdana" w:hAnsi="Verdana"/>
          <w:b/>
          <w:sz w:val="24"/>
        </w:rPr>
      </w:pPr>
      <w:r w:rsidRPr="00B248B9">
        <w:rPr>
          <w:rFonts w:ascii="Verdana" w:hAnsi="Verdana"/>
          <w:b/>
          <w:sz w:val="24"/>
        </w:rPr>
        <w:t xml:space="preserve">auf Gewährung einer Zuwendung </w:t>
      </w:r>
      <w:r w:rsidRPr="00B248B9">
        <w:rPr>
          <w:rFonts w:ascii="Verdana" w:hAnsi="Verdana"/>
          <w:b/>
          <w:bCs/>
          <w:sz w:val="24"/>
        </w:rPr>
        <w:t>aus dem Verfügungsfonds</w:t>
      </w:r>
      <w:r w:rsidRPr="00B248B9">
        <w:rPr>
          <w:rFonts w:ascii="Verdana" w:hAnsi="Verdana"/>
          <w:b/>
          <w:sz w:val="24"/>
        </w:rPr>
        <w:t xml:space="preserve"> der Gemeinde Nümbrecht zur </w:t>
      </w:r>
      <w:r w:rsidRPr="00B248B9">
        <w:rPr>
          <w:rFonts w:ascii="Verdana" w:hAnsi="Verdana"/>
          <w:b/>
          <w:bCs/>
          <w:sz w:val="24"/>
        </w:rPr>
        <w:t xml:space="preserve">Durchführung einer Maßnahme </w:t>
      </w:r>
      <w:r w:rsidRPr="00B248B9">
        <w:rPr>
          <w:rFonts w:ascii="Verdana" w:hAnsi="Verdana"/>
          <w:b/>
          <w:sz w:val="24"/>
        </w:rPr>
        <w:t xml:space="preserve">im Sanierungsgebiet „Ortskern Nümbrecht“ </w:t>
      </w:r>
    </w:p>
    <w:p w:rsidR="00B248B9" w:rsidRDefault="00B248B9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B248B9" w:rsidRDefault="00B248B9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0E1C06" w:rsidRPr="003F7068" w:rsidRDefault="000E1C06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3F7068">
        <w:rPr>
          <w:rFonts w:cs="Arial"/>
          <w:b/>
          <w:sz w:val="24"/>
          <w:szCs w:val="24"/>
        </w:rPr>
        <w:t xml:space="preserve">An die </w:t>
      </w:r>
    </w:p>
    <w:p w:rsidR="000E1C06" w:rsidRPr="003F7068" w:rsidRDefault="006357FC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Gemeinde Nümbrecht</w:t>
      </w:r>
    </w:p>
    <w:p w:rsidR="000E1C06" w:rsidRPr="003F7068" w:rsidRDefault="000E1C06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3F7068">
        <w:rPr>
          <w:rFonts w:cs="Arial"/>
          <w:b/>
          <w:sz w:val="24"/>
          <w:szCs w:val="24"/>
        </w:rPr>
        <w:t>Wirtschaftsförderung</w:t>
      </w:r>
    </w:p>
    <w:p w:rsidR="000E1C06" w:rsidRPr="003F7068" w:rsidRDefault="000E1C06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3F7068">
        <w:rPr>
          <w:rFonts w:cs="Arial"/>
          <w:b/>
          <w:sz w:val="24"/>
          <w:szCs w:val="24"/>
        </w:rPr>
        <w:t>Hauptstraße 16</w:t>
      </w:r>
    </w:p>
    <w:p w:rsidR="000E1C06" w:rsidRPr="003F7068" w:rsidRDefault="000E1C06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850B2B" w:rsidRPr="003F7068" w:rsidRDefault="00850B2B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3F7068">
        <w:rPr>
          <w:rFonts w:cs="Arial"/>
          <w:b/>
          <w:sz w:val="24"/>
          <w:szCs w:val="24"/>
        </w:rPr>
        <w:t>51588 Nümbrecht</w:t>
      </w:r>
    </w:p>
    <w:p w:rsidR="000E1C06" w:rsidRPr="003F7068" w:rsidRDefault="000E1C06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B248B9" w:rsidRDefault="00B248B9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6357FC" w:rsidRDefault="006357FC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6357FC" w:rsidRDefault="006357FC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46EE2" w:rsidRPr="003F7068" w:rsidRDefault="00046EE2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17D6C" w:rsidRPr="003F7068" w:rsidRDefault="00017D6C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3F7068">
        <w:rPr>
          <w:rFonts w:cs="Arial"/>
          <w:b/>
          <w:bCs/>
          <w:sz w:val="24"/>
          <w:szCs w:val="24"/>
        </w:rPr>
        <w:t>1. Allgemeine Angaben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50B2B" w:rsidRPr="003F7068" w:rsidTr="00850B2B">
        <w:tc>
          <w:tcPr>
            <w:tcW w:w="9212" w:type="dxa"/>
          </w:tcPr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1.1 Antragsteller (ggf. weitere Ansprechpartner)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3F7068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bookmarkStart w:id="1" w:name="_GoBack"/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bookmarkEnd w:id="1"/>
            <w:r>
              <w:rPr>
                <w:rFonts w:cs="Arial"/>
                <w:sz w:val="24"/>
                <w:szCs w:val="24"/>
              </w:rPr>
              <w:fldChar w:fldCharType="end"/>
            </w:r>
            <w:bookmarkEnd w:id="0"/>
          </w:p>
          <w:p w:rsidR="00456C19" w:rsidRPr="003F7068" w:rsidRDefault="00456C1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456C19" w:rsidRPr="003F7068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>Name, Vorname des Antragstellers</w:t>
            </w:r>
          </w:p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2"/>
          </w:p>
          <w:p w:rsidR="00456C19" w:rsidRPr="003F7068" w:rsidRDefault="00456C1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456C19" w:rsidRPr="003F7068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 xml:space="preserve">Anschrift </w:t>
            </w:r>
            <w:r w:rsidRPr="003F7068">
              <w:rPr>
                <w:rFonts w:cs="Arial"/>
                <w:sz w:val="14"/>
                <w:szCs w:val="14"/>
              </w:rPr>
              <w:t>(Straße, Haus-Nr., PLZ, Ort)</w:t>
            </w:r>
            <w:r w:rsidRPr="003F7068">
              <w:rPr>
                <w:rFonts w:cs="Arial"/>
                <w:sz w:val="18"/>
                <w:szCs w:val="18"/>
              </w:rPr>
              <w:t xml:space="preserve"> des Antragstellers</w:t>
            </w:r>
          </w:p>
          <w:p w:rsidR="00456C19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3"/>
          </w:p>
          <w:p w:rsidR="00456C19" w:rsidRPr="003F7068" w:rsidRDefault="00456C1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456C19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>Telefonnummer des Antragstellers (</w:t>
            </w:r>
            <w:r w:rsidR="00046EE2">
              <w:rPr>
                <w:rFonts w:cs="Arial"/>
                <w:sz w:val="18"/>
                <w:szCs w:val="18"/>
              </w:rPr>
              <w:t>Festnetz/</w:t>
            </w:r>
            <w:r w:rsidRPr="003F7068">
              <w:rPr>
                <w:rFonts w:cs="Arial"/>
                <w:sz w:val="18"/>
                <w:szCs w:val="18"/>
              </w:rPr>
              <w:t>tagsüber</w:t>
            </w:r>
            <w:r w:rsidR="00046EE2">
              <w:rPr>
                <w:rFonts w:cs="Arial"/>
                <w:sz w:val="18"/>
                <w:szCs w:val="18"/>
              </w:rPr>
              <w:t>+ Handy Nr.)</w:t>
            </w:r>
          </w:p>
          <w:p w:rsidR="006357FC" w:rsidRPr="003F7068" w:rsidRDefault="00650244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4"/>
          </w:p>
          <w:p w:rsidR="00BA18E6" w:rsidRDefault="00BA18E6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______________________________________________________________________________</w:t>
            </w:r>
          </w:p>
          <w:p w:rsidR="00456C19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>E-Mail des Antragstellers</w:t>
            </w:r>
          </w:p>
          <w:p w:rsidR="006357FC" w:rsidRPr="003F7068" w:rsidRDefault="006357FC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2D6374" w:rsidRPr="003F7068" w:rsidRDefault="00BA18E6" w:rsidP="00456C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"/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1D616F">
              <w:rPr>
                <w:rFonts w:cs="Arial"/>
                <w:sz w:val="24"/>
                <w:szCs w:val="24"/>
              </w:rPr>
            </w:r>
            <w:r w:rsidR="001D616F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5"/>
            <w:r>
              <w:rPr>
                <w:rFonts w:cs="Arial"/>
                <w:sz w:val="24"/>
                <w:szCs w:val="24"/>
              </w:rPr>
              <w:t xml:space="preserve"> </w:t>
            </w:r>
            <w:r w:rsidR="00456C19" w:rsidRPr="003F7068">
              <w:rPr>
                <w:rFonts w:cs="Arial"/>
                <w:sz w:val="24"/>
                <w:szCs w:val="24"/>
              </w:rPr>
              <w:t>Eigentümer</w:t>
            </w:r>
            <w:r w:rsidR="00456C19" w:rsidRPr="003F7068">
              <w:rPr>
                <w:rFonts w:cs="Arial"/>
                <w:sz w:val="24"/>
                <w:szCs w:val="24"/>
              </w:rPr>
              <w:tab/>
            </w: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2"/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1D616F">
              <w:rPr>
                <w:rFonts w:cs="Arial"/>
                <w:sz w:val="24"/>
                <w:szCs w:val="24"/>
              </w:rPr>
            </w:r>
            <w:r w:rsidR="001D616F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6"/>
            <w:r>
              <w:rPr>
                <w:rFonts w:cs="Arial"/>
                <w:sz w:val="24"/>
                <w:szCs w:val="24"/>
              </w:rPr>
              <w:t xml:space="preserve"> </w:t>
            </w:r>
            <w:r w:rsidR="00456C19" w:rsidRPr="003F7068">
              <w:rPr>
                <w:rFonts w:cs="Arial"/>
                <w:sz w:val="24"/>
                <w:szCs w:val="24"/>
              </w:rPr>
              <w:t>Eigentümergemeinschaft</w:t>
            </w:r>
            <w:r w:rsidR="00456C19" w:rsidRPr="003F7068">
              <w:rPr>
                <w:rFonts w:cs="Arial"/>
                <w:sz w:val="24"/>
                <w:szCs w:val="24"/>
              </w:rPr>
              <w:tab/>
            </w: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"/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1D616F">
              <w:rPr>
                <w:rFonts w:cs="Arial"/>
                <w:sz w:val="24"/>
                <w:szCs w:val="24"/>
              </w:rPr>
            </w:r>
            <w:r w:rsidR="001D616F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7"/>
            <w:r>
              <w:rPr>
                <w:rFonts w:cs="Arial"/>
                <w:sz w:val="24"/>
                <w:szCs w:val="24"/>
              </w:rPr>
              <w:t xml:space="preserve"> </w:t>
            </w:r>
            <w:r w:rsidR="00456C19" w:rsidRPr="003F7068">
              <w:rPr>
                <w:rFonts w:cs="Arial"/>
                <w:sz w:val="24"/>
                <w:szCs w:val="24"/>
              </w:rPr>
              <w:t>Verfügungsber</w:t>
            </w:r>
            <w:r w:rsidR="002D6374" w:rsidRPr="003F7068">
              <w:rPr>
                <w:rFonts w:cs="Arial"/>
                <w:sz w:val="24"/>
                <w:szCs w:val="24"/>
              </w:rPr>
              <w:t>echtigter</w:t>
            </w:r>
            <w:r>
              <w:rPr>
                <w:rFonts w:cs="Arial"/>
                <w:sz w:val="24"/>
                <w:szCs w:val="24"/>
              </w:rPr>
              <w:t xml:space="preserve">   </w:t>
            </w: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4"/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1D616F">
              <w:rPr>
                <w:rFonts w:cs="Arial"/>
                <w:sz w:val="24"/>
                <w:szCs w:val="24"/>
              </w:rPr>
            </w:r>
            <w:r w:rsidR="001D616F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8"/>
            <w:r>
              <w:rPr>
                <w:rFonts w:cs="Arial"/>
                <w:sz w:val="24"/>
                <w:szCs w:val="24"/>
              </w:rPr>
              <w:t xml:space="preserve"> </w:t>
            </w:r>
            <w:r w:rsidR="00456C19" w:rsidRPr="003F7068">
              <w:rPr>
                <w:rFonts w:cs="Arial"/>
                <w:sz w:val="24"/>
                <w:szCs w:val="24"/>
              </w:rPr>
              <w:t>Erbbauberechtigter</w:t>
            </w:r>
            <w:r w:rsidR="002D6374" w:rsidRPr="003F7068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5"/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1D616F">
              <w:rPr>
                <w:rFonts w:cs="Arial"/>
                <w:sz w:val="24"/>
                <w:szCs w:val="24"/>
              </w:rPr>
            </w:r>
            <w:r w:rsidR="001D616F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9"/>
            <w:r>
              <w:rPr>
                <w:rFonts w:cs="Arial"/>
                <w:sz w:val="24"/>
                <w:szCs w:val="24"/>
              </w:rPr>
              <w:t xml:space="preserve"> </w:t>
            </w:r>
            <w:r w:rsidR="002D6374" w:rsidRPr="003F7068">
              <w:rPr>
                <w:rFonts w:cs="Arial"/>
                <w:sz w:val="24"/>
                <w:szCs w:val="24"/>
              </w:rPr>
              <w:t xml:space="preserve">Pächter des Objektes </w:t>
            </w:r>
            <w:r w:rsidR="002D6374" w:rsidRPr="003F7068">
              <w:rPr>
                <w:rFonts w:cs="Arial"/>
                <w:sz w:val="18"/>
                <w:szCs w:val="18"/>
              </w:rPr>
              <w:t xml:space="preserve">(zutreffendes bitte ankreuzen) </w:t>
            </w:r>
          </w:p>
          <w:p w:rsidR="00BA18E6" w:rsidRDefault="002D6374" w:rsidP="00BA18E6">
            <w:pPr>
              <w:rPr>
                <w:rFonts w:cs="Arial"/>
                <w:sz w:val="24"/>
                <w:szCs w:val="24"/>
              </w:rPr>
            </w:pPr>
            <w:r w:rsidRPr="003F7068">
              <w:rPr>
                <w:rFonts w:cs="Arial"/>
                <w:sz w:val="24"/>
                <w:szCs w:val="24"/>
              </w:rPr>
              <w:t>auf den sich die Maßnahme auswirkt</w:t>
            </w:r>
          </w:p>
          <w:p w:rsidR="002633FA" w:rsidRPr="003F7068" w:rsidRDefault="002633FA" w:rsidP="00BA18E6">
            <w:pPr>
              <w:rPr>
                <w:rFonts w:cs="Arial"/>
                <w:sz w:val="24"/>
                <w:szCs w:val="24"/>
              </w:rPr>
            </w:pP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1.2 Bankverbindung des Antragstellers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0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456C19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 xml:space="preserve">Kontoinhaber </w:t>
            </w:r>
          </w:p>
          <w:p w:rsidR="00B248B9" w:rsidRPr="003F7068" w:rsidRDefault="00B248B9" w:rsidP="00B248B9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1" w:name="Text6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1"/>
          </w:p>
          <w:p w:rsidR="00456C19" w:rsidRPr="003F7068" w:rsidRDefault="00456C19" w:rsidP="00456C19">
            <w:pPr>
              <w:widowControl w:val="0"/>
              <w:pBdr>
                <w:top w:val="single" w:sz="4" w:space="0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lastRenderedPageBreak/>
              <w:t xml:space="preserve">Kreditinstitut </w:t>
            </w:r>
          </w:p>
          <w:p w:rsidR="00456C19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2"/>
          </w:p>
          <w:p w:rsidR="00456C19" w:rsidRPr="003F7068" w:rsidRDefault="00456C1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456C19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>IBAN/ BIC</w:t>
            </w:r>
          </w:p>
          <w:p w:rsidR="00B248B9" w:rsidRPr="003F7068" w:rsidRDefault="00B248B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3" w:name="Text7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3"/>
          </w:p>
        </w:tc>
      </w:tr>
    </w:tbl>
    <w:p w:rsidR="00046EE2" w:rsidRDefault="00046EE2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46EE2" w:rsidRDefault="00046EE2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17D6C" w:rsidRPr="003F7068" w:rsidRDefault="00017D6C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3F7068">
        <w:rPr>
          <w:rFonts w:cs="Arial"/>
          <w:b/>
          <w:bCs/>
          <w:sz w:val="24"/>
          <w:szCs w:val="24"/>
        </w:rPr>
        <w:t>2. Inhalt des Antrages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50B2B" w:rsidRPr="003F7068" w:rsidTr="00850B2B">
        <w:tc>
          <w:tcPr>
            <w:tcW w:w="9212" w:type="dxa"/>
          </w:tcPr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 xml:space="preserve">2.1 Beschreibung der geplanten Maßnahme </w:t>
            </w:r>
            <w:r w:rsidRPr="003F7068">
              <w:rPr>
                <w:rFonts w:cs="Arial"/>
                <w:b/>
                <w:sz w:val="18"/>
                <w:szCs w:val="18"/>
              </w:rPr>
              <w:t>(ggf. Anlage beifügen)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4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006E3" w:rsidRPr="003F7068" w:rsidRDefault="002006E3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006E3" w:rsidRPr="003F7068" w:rsidRDefault="002006E3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2006E3" w:rsidP="00017D6C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 xml:space="preserve">2.2 </w:t>
            </w:r>
            <w:r w:rsidR="007631B0" w:rsidRPr="003F7068">
              <w:rPr>
                <w:rFonts w:cs="Arial"/>
                <w:b/>
                <w:sz w:val="24"/>
                <w:szCs w:val="24"/>
              </w:rPr>
              <w:t xml:space="preserve">geplanter </w:t>
            </w:r>
            <w:r w:rsidRPr="003F7068">
              <w:rPr>
                <w:rFonts w:cs="Arial"/>
                <w:b/>
                <w:sz w:val="24"/>
                <w:szCs w:val="24"/>
              </w:rPr>
              <w:t>Maßnahmenbeginn</w:t>
            </w:r>
            <w:r w:rsidR="00850B2B" w:rsidRPr="003F7068">
              <w:rPr>
                <w:rFonts w:cs="Arial"/>
                <w:b/>
                <w:sz w:val="24"/>
                <w:szCs w:val="24"/>
              </w:rPr>
              <w:t xml:space="preserve"> und </w:t>
            </w:r>
            <w:r w:rsidR="007631B0" w:rsidRPr="003F7068">
              <w:rPr>
                <w:rFonts w:cs="Arial"/>
                <w:b/>
                <w:sz w:val="24"/>
                <w:szCs w:val="24"/>
              </w:rPr>
              <w:t xml:space="preserve">geplantes </w:t>
            </w:r>
            <w:r w:rsidR="00850B2B" w:rsidRPr="003F7068">
              <w:rPr>
                <w:rFonts w:cs="Arial"/>
                <w:b/>
                <w:sz w:val="24"/>
                <w:szCs w:val="24"/>
              </w:rPr>
              <w:t>Maßnahmenende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5" w:name="Text10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5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850B2B" w:rsidP="007631B0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2.3 Räumliche Zuordnung der geplanten Maßnahme</w:t>
            </w:r>
            <w:r w:rsidR="007631B0" w:rsidRPr="003F7068">
              <w:rPr>
                <w:rFonts w:cs="Arial"/>
                <w:b/>
                <w:sz w:val="24"/>
                <w:szCs w:val="24"/>
              </w:rPr>
              <w:t xml:space="preserve"> </w:t>
            </w:r>
            <w:r w:rsidR="007631B0" w:rsidRPr="003F7068">
              <w:rPr>
                <w:rFonts w:cs="Arial"/>
                <w:b/>
                <w:sz w:val="18"/>
                <w:szCs w:val="18"/>
              </w:rPr>
              <w:t xml:space="preserve">(genaue </w:t>
            </w:r>
            <w:r w:rsidR="00456C19" w:rsidRPr="003F7068">
              <w:rPr>
                <w:rFonts w:cs="Arial"/>
                <w:b/>
                <w:sz w:val="18"/>
                <w:szCs w:val="18"/>
              </w:rPr>
              <w:t>Lage/</w:t>
            </w:r>
            <w:r w:rsidR="006357FC">
              <w:rPr>
                <w:rFonts w:cs="Arial"/>
                <w:b/>
                <w:sz w:val="18"/>
                <w:szCs w:val="18"/>
              </w:rPr>
              <w:t>Straßenbezeichnung ggf</w:t>
            </w:r>
            <w:r w:rsidR="007631B0" w:rsidRPr="003F7068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962947" w:rsidRPr="003F7068">
              <w:rPr>
                <w:rFonts w:cs="Arial"/>
                <w:b/>
                <w:sz w:val="18"/>
                <w:szCs w:val="18"/>
              </w:rPr>
              <w:t>Kartenauszug beifügen)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6" w:name="Text11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6"/>
          </w:p>
          <w:p w:rsidR="00456C19" w:rsidRPr="003F7068" w:rsidRDefault="00456C1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633FA" w:rsidRPr="003F7068" w:rsidRDefault="002633FA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850B2B" w:rsidP="007631B0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 xml:space="preserve">2.4 Nutzen und erwartete Effekte der Maßnahmen für die </w:t>
            </w:r>
            <w:r w:rsidR="007631B0" w:rsidRPr="003F7068">
              <w:rPr>
                <w:rFonts w:cs="Arial"/>
                <w:b/>
                <w:sz w:val="24"/>
                <w:szCs w:val="24"/>
              </w:rPr>
              <w:t>Stärkung und B</w:t>
            </w:r>
            <w:r w:rsidRPr="003F7068">
              <w:rPr>
                <w:rFonts w:cs="Arial"/>
                <w:b/>
                <w:sz w:val="24"/>
                <w:szCs w:val="24"/>
              </w:rPr>
              <w:t>elebung</w:t>
            </w:r>
            <w:r w:rsidR="007631B0" w:rsidRPr="003F7068">
              <w:rPr>
                <w:rFonts w:cs="Arial"/>
                <w:b/>
                <w:sz w:val="24"/>
                <w:szCs w:val="24"/>
              </w:rPr>
              <w:t xml:space="preserve"> des Ortskernes Nümbrecht</w:t>
            </w:r>
            <w:r w:rsidR="003F7068" w:rsidRPr="003F7068">
              <w:rPr>
                <w:rFonts w:cs="Arial"/>
                <w:b/>
                <w:sz w:val="24"/>
                <w:szCs w:val="24"/>
              </w:rPr>
              <w:t xml:space="preserve"> </w:t>
            </w:r>
            <w:r w:rsidR="003F7068" w:rsidRPr="003F7068">
              <w:rPr>
                <w:rFonts w:cs="Arial"/>
                <w:b/>
                <w:sz w:val="18"/>
                <w:szCs w:val="18"/>
              </w:rPr>
              <w:t>(ggfls. Zusatzblatt verwenden)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7" w:name="Text12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7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633FA" w:rsidRDefault="002633FA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B248B9" w:rsidRDefault="00B248B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6357FC" w:rsidRDefault="006357FC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6357FC" w:rsidRDefault="006357FC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6357FC" w:rsidRDefault="006357FC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BA18E6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:rsidR="00046EE2" w:rsidRDefault="00046EE2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46EE2" w:rsidRDefault="00046EE2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17D6C" w:rsidRPr="003F7068" w:rsidRDefault="00017D6C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3F7068">
        <w:rPr>
          <w:rFonts w:cs="Arial"/>
          <w:b/>
          <w:bCs/>
          <w:sz w:val="24"/>
          <w:szCs w:val="24"/>
        </w:rPr>
        <w:t>3. Kosten und Finanzierung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50B2B" w:rsidRPr="003F7068" w:rsidTr="00850B2B">
        <w:tc>
          <w:tcPr>
            <w:tcW w:w="9212" w:type="dxa"/>
          </w:tcPr>
          <w:p w:rsidR="002D6374" w:rsidRPr="003F7068" w:rsidRDefault="00850B2B" w:rsidP="002006E3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3.1 Gesamtkosten für die Maßnahme sowie Aufstellung der konkreten Einzelpositionen</w:t>
            </w:r>
            <w:r w:rsidR="00FD402D" w:rsidRPr="003F7068">
              <w:rPr>
                <w:rFonts w:cs="Arial"/>
                <w:b/>
                <w:sz w:val="24"/>
                <w:szCs w:val="24"/>
              </w:rPr>
              <w:t xml:space="preserve"> </w:t>
            </w:r>
          </w:p>
          <w:p w:rsidR="00850B2B" w:rsidRPr="003F7068" w:rsidRDefault="002D6374" w:rsidP="00184CDC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184CDC">
              <w:rPr>
                <w:rFonts w:cs="Arial"/>
                <w:b/>
                <w:sz w:val="18"/>
                <w:szCs w:val="18"/>
              </w:rPr>
              <w:t xml:space="preserve">(Um sparsam und wirtschaftlich mit den Fördergeldern umzugehen, </w:t>
            </w:r>
            <w:r w:rsidR="00184CDC" w:rsidRPr="00184CDC">
              <w:rPr>
                <w:rFonts w:cs="Arial"/>
                <w:b/>
                <w:sz w:val="18"/>
                <w:szCs w:val="18"/>
              </w:rPr>
              <w:t xml:space="preserve">sind </w:t>
            </w:r>
            <w:r w:rsidR="00184CDC" w:rsidRPr="00184CDC">
              <w:rPr>
                <w:rFonts w:cs="Arial"/>
                <w:b/>
                <w:sz w:val="18"/>
                <w:szCs w:val="18"/>
                <w:u w:val="single"/>
              </w:rPr>
              <w:t>grundsätzlich</w:t>
            </w:r>
            <w:r w:rsidRPr="00184CDC">
              <w:rPr>
                <w:rFonts w:cs="Arial"/>
                <w:b/>
                <w:sz w:val="18"/>
                <w:szCs w:val="18"/>
                <w:u w:val="single"/>
              </w:rPr>
              <w:t xml:space="preserve"> </w:t>
            </w:r>
            <w:r w:rsidRPr="00184CDC">
              <w:rPr>
                <w:rFonts w:cs="Arial"/>
                <w:b/>
                <w:sz w:val="18"/>
                <w:szCs w:val="18"/>
              </w:rPr>
              <w:lastRenderedPageBreak/>
              <w:t>bitte drei vergleichbare und prüffähige Angebote sowie die dazugehörigen Eigenerklärungen inkl. der erforderlichen Unterlagen der H</w:t>
            </w:r>
            <w:r w:rsidR="00184CDC" w:rsidRPr="00184CDC">
              <w:rPr>
                <w:rFonts w:cs="Arial"/>
                <w:b/>
                <w:sz w:val="18"/>
                <w:szCs w:val="18"/>
              </w:rPr>
              <w:t>andwerksbetriebe dem Antrag beizufügen.</w:t>
            </w:r>
            <w:r w:rsidRPr="00184CDC">
              <w:rPr>
                <w:rFonts w:cs="Arial"/>
                <w:b/>
                <w:sz w:val="18"/>
                <w:szCs w:val="18"/>
              </w:rPr>
              <w:t xml:space="preserve"> Falls Sie nicht das günstigste Angebot auswählen, begründen Sie dies bitte schriftlich und fügen die Begründung ebenfalls dem Antrag bei!)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lastRenderedPageBreak/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8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B248B9" w:rsidRPr="003F7068" w:rsidRDefault="00B248B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850B2B" w:rsidP="00850B2B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3.2 Finanzierung der Maßnahmen</w:t>
            </w:r>
          </w:p>
          <w:p w:rsidR="00850B2B" w:rsidRPr="003F7068" w:rsidRDefault="003F7068" w:rsidP="00850B2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(</w:t>
            </w:r>
            <w:r w:rsidR="00850B2B" w:rsidRPr="003F7068">
              <w:rPr>
                <w:rFonts w:cs="Arial"/>
                <w:b/>
                <w:sz w:val="18"/>
                <w:szCs w:val="18"/>
              </w:rPr>
              <w:t>ggf. Darstellung des Eigenanteils bzw. der Kofi</w:t>
            </w:r>
            <w:r w:rsidR="002006E3" w:rsidRPr="003F7068">
              <w:rPr>
                <w:rFonts w:cs="Arial"/>
                <w:b/>
                <w:sz w:val="18"/>
                <w:szCs w:val="18"/>
              </w:rPr>
              <w:t>nanzierung (ggf. mit Nachweis</w:t>
            </w:r>
            <w:r w:rsidR="00B248B9">
              <w:rPr>
                <w:rFonts w:cs="Arial"/>
                <w:b/>
                <w:sz w:val="18"/>
                <w:szCs w:val="18"/>
              </w:rPr>
              <w:t>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9" w:name="Text14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9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D6374" w:rsidRPr="003F7068" w:rsidRDefault="002D6374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7A653C" w:rsidRPr="003F7068" w:rsidRDefault="002D6374" w:rsidP="002D6374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 xml:space="preserve">Es besteht eine Vorsteuerabzugsberechtigung:    </w:t>
            </w:r>
            <w:sdt>
              <w:sdtPr>
                <w:rPr>
                  <w:rFonts w:cs="Arial"/>
                  <w:b/>
                  <w:sz w:val="24"/>
                  <w:szCs w:val="24"/>
                </w:rPr>
                <w:id w:val="113237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7068">
                  <w:rPr>
                    <w:rFonts w:ascii="MS Gothic" w:eastAsia="MS Gothic" w:hAnsi="MS Gothic" w:cs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3F7068">
              <w:rPr>
                <w:rFonts w:cs="Arial"/>
                <w:b/>
                <w:sz w:val="24"/>
                <w:szCs w:val="24"/>
              </w:rPr>
              <w:t xml:space="preserve"> ja        </w:t>
            </w:r>
            <w:sdt>
              <w:sdtPr>
                <w:rPr>
                  <w:rFonts w:cs="Arial"/>
                  <w:b/>
                  <w:sz w:val="24"/>
                  <w:szCs w:val="24"/>
                </w:rPr>
                <w:id w:val="180704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7068">
                  <w:rPr>
                    <w:rFonts w:ascii="MS Gothic" w:eastAsia="MS Gothic" w:hAnsi="MS Gothic" w:cs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3F7068">
              <w:rPr>
                <w:rFonts w:cs="Arial"/>
                <w:b/>
                <w:sz w:val="24"/>
                <w:szCs w:val="24"/>
              </w:rPr>
              <w:t xml:space="preserve"> nein </w:t>
            </w:r>
            <w:r w:rsidRPr="003F7068">
              <w:rPr>
                <w:rFonts w:cs="Arial"/>
                <w:b/>
                <w:sz w:val="18"/>
                <w:szCs w:val="18"/>
              </w:rPr>
              <w:t>(zutreffendes bitte ankreuzen).</w:t>
            </w:r>
          </w:p>
          <w:p w:rsidR="002D6374" w:rsidRPr="003F7068" w:rsidRDefault="002D6374" w:rsidP="002D6374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Bei eine</w:t>
            </w:r>
            <w:r w:rsidR="002F3994">
              <w:rPr>
                <w:rFonts w:cs="Arial"/>
                <w:b/>
                <w:sz w:val="24"/>
                <w:szCs w:val="24"/>
              </w:rPr>
              <w:t>r</w:t>
            </w:r>
            <w:r w:rsidRPr="003F7068">
              <w:rPr>
                <w:rFonts w:cs="Arial"/>
                <w:b/>
                <w:sz w:val="24"/>
                <w:szCs w:val="24"/>
              </w:rPr>
              <w:t xml:space="preserve"> Vorsteuerabzugsberechtigung</w:t>
            </w:r>
            <w:r w:rsidR="002F3994">
              <w:rPr>
                <w:rFonts w:cs="Arial"/>
                <w:b/>
                <w:sz w:val="24"/>
                <w:szCs w:val="24"/>
              </w:rPr>
              <w:t xml:space="preserve"> errechnet sich die Zuwendung vo</w:t>
            </w:r>
            <w:r w:rsidRPr="003F7068">
              <w:rPr>
                <w:rFonts w:cs="Arial"/>
                <w:b/>
                <w:sz w:val="24"/>
                <w:szCs w:val="24"/>
              </w:rPr>
              <w:t xml:space="preserve">m Nettobetrag der Kosten. </w:t>
            </w:r>
          </w:p>
        </w:tc>
      </w:tr>
    </w:tbl>
    <w:p w:rsidR="00BA18E6" w:rsidRDefault="00BA18E6" w:rsidP="00017D6C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046EE2" w:rsidRDefault="00046EE2" w:rsidP="00017D6C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046EE2" w:rsidRDefault="00BA18E6" w:rsidP="00BA18E6">
      <w:pP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 w:rsidRPr="000F01CD">
        <w:rPr>
          <w:rFonts w:cs="Arial"/>
          <w:b/>
          <w:sz w:val="24"/>
          <w:szCs w:val="24"/>
        </w:rPr>
        <w:t xml:space="preserve">4. Beteiligung des Eigentümers/Miteigentümers </w:t>
      </w:r>
      <w:r w:rsidRPr="000F01CD">
        <w:rPr>
          <w:rFonts w:cs="Arial"/>
          <w:b/>
          <w:sz w:val="18"/>
          <w:szCs w:val="18"/>
        </w:rPr>
        <w:t>(nur für Nichteigen</w:t>
      </w:r>
      <w:r w:rsidR="00046EE2">
        <w:rPr>
          <w:rFonts w:cs="Arial"/>
          <w:b/>
          <w:sz w:val="18"/>
          <w:szCs w:val="18"/>
        </w:rPr>
        <w:t>-</w:t>
      </w:r>
    </w:p>
    <w:p w:rsidR="00BA18E6" w:rsidRPr="000F01CD" w:rsidRDefault="00BA18E6" w:rsidP="00BA18E6">
      <w:pP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 w:rsidRPr="000F01CD">
        <w:rPr>
          <w:rFonts w:cs="Arial"/>
          <w:b/>
          <w:sz w:val="18"/>
          <w:szCs w:val="18"/>
        </w:rPr>
        <w:t xml:space="preserve">tümer der </w:t>
      </w:r>
      <w:r w:rsidR="00B248B9" w:rsidRPr="000F01CD">
        <w:rPr>
          <w:rFonts w:cs="Arial"/>
          <w:b/>
          <w:sz w:val="18"/>
          <w:szCs w:val="18"/>
        </w:rPr>
        <w:t>Objekte</w:t>
      </w:r>
      <w:r w:rsidRPr="000F01CD">
        <w:rPr>
          <w:rFonts w:cs="Arial"/>
          <w:b/>
          <w:sz w:val="18"/>
          <w:szCs w:val="18"/>
        </w:rPr>
        <w:t xml:space="preserve">, auf die sich die Maßnahme </w:t>
      </w:r>
      <w:r w:rsidRPr="000F01CD">
        <w:rPr>
          <w:rFonts w:cs="Arial"/>
          <w:b/>
          <w:sz w:val="18"/>
          <w:szCs w:val="18"/>
          <w:u w:val="single"/>
        </w:rPr>
        <w:t>direkt</w:t>
      </w:r>
      <w:r w:rsidRPr="000F01CD">
        <w:rPr>
          <w:rFonts w:cs="Arial"/>
          <w:b/>
          <w:sz w:val="18"/>
          <w:szCs w:val="18"/>
        </w:rPr>
        <w:t xml:space="preserve"> auswirkt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A18E6" w:rsidRPr="000F01CD" w:rsidTr="003964FE">
        <w:tc>
          <w:tcPr>
            <w:tcW w:w="9212" w:type="dxa"/>
          </w:tcPr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u w:val="single"/>
              </w:rPr>
            </w:pPr>
            <w:r w:rsidRPr="000F01CD">
              <w:rPr>
                <w:rFonts w:cs="Arial"/>
                <w:sz w:val="24"/>
                <w:szCs w:val="24"/>
                <w:u w:val="single"/>
              </w:rPr>
              <w:t>Einverständniserklärung des Eigentümers.:</w:t>
            </w:r>
          </w:p>
          <w:p w:rsidR="00BA18E6" w:rsidRPr="000F01CD" w:rsidRDefault="00E16884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 w:rsidRPr="000F01CD">
              <w:rPr>
                <w:rFonts w:cs="Arial"/>
                <w:sz w:val="24"/>
                <w:szCs w:val="24"/>
              </w:rPr>
              <w:instrText xml:space="preserve"> FORMTEXT </w:instrText>
            </w:r>
            <w:r w:rsidRPr="000F01CD">
              <w:rPr>
                <w:rFonts w:cs="Arial"/>
                <w:sz w:val="24"/>
                <w:szCs w:val="24"/>
              </w:rPr>
            </w:r>
            <w:r w:rsidRPr="000F01CD">
              <w:rPr>
                <w:rFonts w:cs="Arial"/>
                <w:sz w:val="24"/>
                <w:szCs w:val="24"/>
              </w:rPr>
              <w:fldChar w:fldCharType="separate"/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sz w:val="24"/>
                <w:szCs w:val="24"/>
              </w:rPr>
              <w:fldChar w:fldCharType="end"/>
            </w:r>
            <w:bookmarkEnd w:id="20"/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>____________________________________</w:t>
            </w: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>Name, Vorname, Anschrift des Eigentümers</w:t>
            </w: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>Ich bin Eigentümer des vorgenannten Objektes und erkläre hiermit mein Einverständnis zur Durchführung der beantragten Maßnahme. Über Einzelheiten und Details wurde ich vom Antragsteller aufgeklärt.</w:t>
            </w: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BA18E6" w:rsidRPr="000F01CD" w:rsidRDefault="00E16884" w:rsidP="003964F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 w:rsidRPr="000F01CD">
              <w:rPr>
                <w:rFonts w:cs="Arial"/>
                <w:sz w:val="24"/>
                <w:szCs w:val="24"/>
              </w:rPr>
              <w:instrText xml:space="preserve"> FORMTEXT </w:instrText>
            </w:r>
            <w:r w:rsidRPr="000F01CD">
              <w:rPr>
                <w:rFonts w:cs="Arial"/>
                <w:sz w:val="24"/>
                <w:szCs w:val="24"/>
              </w:rPr>
            </w:r>
            <w:r w:rsidRPr="000F01CD">
              <w:rPr>
                <w:rFonts w:cs="Arial"/>
                <w:sz w:val="24"/>
                <w:szCs w:val="24"/>
              </w:rPr>
              <w:fldChar w:fldCharType="separate"/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sz w:val="24"/>
                <w:szCs w:val="24"/>
              </w:rPr>
              <w:fldChar w:fldCharType="end"/>
            </w:r>
            <w:bookmarkEnd w:id="21"/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0F01CD">
              <w:rPr>
                <w:rFonts w:cs="Arial"/>
                <w:sz w:val="18"/>
                <w:szCs w:val="18"/>
              </w:rPr>
              <w:t>(Ort, Datum, Unterschrift)</w:t>
            </w: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0F01CD">
              <w:rPr>
                <w:rFonts w:cs="Arial"/>
                <w:b/>
                <w:sz w:val="18"/>
                <w:szCs w:val="18"/>
              </w:rPr>
              <w:t>Hinweis: Eine Bearbeitung  und Bewilligung des Antrages kann nur erfolgen, wenn der Eigentümer der Maßnahme hier schriftlich zugestimmt hat.</w:t>
            </w:r>
          </w:p>
          <w:p w:rsidR="00B248B9" w:rsidRPr="000F01CD" w:rsidRDefault="00B248B9" w:rsidP="003964FE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:rsidR="002633FA" w:rsidRDefault="002633FA" w:rsidP="00017D6C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046EE2" w:rsidRPr="000F01CD" w:rsidRDefault="00046EE2" w:rsidP="00017D6C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456C19" w:rsidRPr="000F01CD" w:rsidRDefault="00BA18E6" w:rsidP="00017D6C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0F01CD">
        <w:rPr>
          <w:rFonts w:cs="Arial"/>
          <w:b/>
          <w:sz w:val="24"/>
          <w:szCs w:val="24"/>
        </w:rPr>
        <w:t>5</w:t>
      </w:r>
      <w:r w:rsidR="00C46349" w:rsidRPr="000F01CD">
        <w:rPr>
          <w:rFonts w:cs="Arial"/>
          <w:b/>
          <w:sz w:val="24"/>
          <w:szCs w:val="24"/>
        </w:rPr>
        <w:t xml:space="preserve">. </w:t>
      </w:r>
      <w:r w:rsidR="00456C19" w:rsidRPr="000F01CD">
        <w:rPr>
          <w:rFonts w:cs="Arial"/>
          <w:b/>
          <w:sz w:val="24"/>
          <w:szCs w:val="24"/>
        </w:rPr>
        <w:t>Denkmalschutzhinweis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01CD" w:rsidRPr="000F01CD" w:rsidTr="003964FE">
        <w:tc>
          <w:tcPr>
            <w:tcW w:w="9212" w:type="dxa"/>
          </w:tcPr>
          <w:p w:rsidR="00C46349" w:rsidRPr="000F01CD" w:rsidRDefault="00426600" w:rsidP="00C46349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 xml:space="preserve">Soweit die beantragte Maßnahme Auswirkungen </w:t>
            </w:r>
            <w:r w:rsidR="00C46349" w:rsidRPr="000F01CD">
              <w:rPr>
                <w:rFonts w:cs="Arial"/>
                <w:sz w:val="24"/>
                <w:szCs w:val="24"/>
              </w:rPr>
              <w:t xml:space="preserve">auf den Denkmalschutz eines Gebäudes oder den Denkmalbereich Nümbrecht </w:t>
            </w:r>
            <w:r w:rsidRPr="000F01CD">
              <w:rPr>
                <w:rFonts w:cs="Arial"/>
                <w:sz w:val="24"/>
                <w:szCs w:val="24"/>
              </w:rPr>
              <w:t>hat, bleibt vor Bewilligung einer Zuwendung und vor Durchführung der Maßnahme eine denkmalpflegerische Erlaubnis der Gemeinde als untere Denkmalbehörde zu erteilen.</w:t>
            </w:r>
          </w:p>
          <w:p w:rsidR="00426600" w:rsidRPr="000F01CD" w:rsidRDefault="00426600" w:rsidP="00C46349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 xml:space="preserve">Sollte </w:t>
            </w:r>
            <w:r w:rsidR="002633FA" w:rsidRPr="000F01CD">
              <w:rPr>
                <w:rFonts w:cs="Arial"/>
                <w:sz w:val="24"/>
                <w:szCs w:val="24"/>
              </w:rPr>
              <w:t>es sich um einen derartigen</w:t>
            </w:r>
            <w:r w:rsidRPr="000F01CD">
              <w:rPr>
                <w:rFonts w:cs="Arial"/>
                <w:sz w:val="24"/>
                <w:szCs w:val="24"/>
              </w:rPr>
              <w:t xml:space="preserve"> Fall </w:t>
            </w:r>
            <w:r w:rsidR="002633FA" w:rsidRPr="000F01CD">
              <w:rPr>
                <w:rFonts w:cs="Arial"/>
                <w:sz w:val="24"/>
                <w:szCs w:val="24"/>
              </w:rPr>
              <w:t>handeln</w:t>
            </w:r>
            <w:r w:rsidRPr="000F01CD">
              <w:rPr>
                <w:rFonts w:cs="Arial"/>
                <w:sz w:val="24"/>
                <w:szCs w:val="24"/>
              </w:rPr>
              <w:t>, wird dieser An</w:t>
            </w:r>
            <w:r w:rsidR="002633FA" w:rsidRPr="000F01CD">
              <w:rPr>
                <w:rFonts w:cs="Arial"/>
                <w:sz w:val="24"/>
                <w:szCs w:val="24"/>
              </w:rPr>
              <w:t xml:space="preserve">trag </w:t>
            </w:r>
            <w:r w:rsidRPr="000F01CD">
              <w:rPr>
                <w:rFonts w:cs="Arial"/>
                <w:sz w:val="24"/>
                <w:szCs w:val="24"/>
              </w:rPr>
              <w:t>gleichzeitig als Antrag auf Erteilung einer Erlaubnis nach § 9 DSchG NRW gewertet.</w:t>
            </w:r>
          </w:p>
          <w:p w:rsidR="00426600" w:rsidRPr="000F01CD" w:rsidRDefault="00426600" w:rsidP="00C46349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>Die Erlaubnis als solches ist für Sie gebührenfrei.</w:t>
            </w:r>
          </w:p>
          <w:p w:rsidR="00C46349" w:rsidRPr="000F01CD" w:rsidRDefault="00C46349" w:rsidP="00C46349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633FA" w:rsidRPr="000F01CD" w:rsidRDefault="00C46349" w:rsidP="006357F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lastRenderedPageBreak/>
              <w:t>Bei Rückfragen zum Denkmalschutz setzen sie sich bitte</w:t>
            </w:r>
            <w:r w:rsidR="00426600" w:rsidRPr="000F01CD">
              <w:rPr>
                <w:rFonts w:cs="Arial"/>
                <w:sz w:val="24"/>
                <w:szCs w:val="24"/>
              </w:rPr>
              <w:t xml:space="preserve"> vor Antragstellung</w:t>
            </w:r>
            <w:r w:rsidRPr="000F01CD">
              <w:rPr>
                <w:rFonts w:cs="Arial"/>
                <w:sz w:val="24"/>
                <w:szCs w:val="24"/>
              </w:rPr>
              <w:t xml:space="preserve"> mit der Gemeinde Nümbrecht, </w:t>
            </w:r>
            <w:r w:rsidR="00456C19" w:rsidRPr="000F01CD">
              <w:rPr>
                <w:rFonts w:cs="Arial"/>
                <w:sz w:val="24"/>
                <w:szCs w:val="24"/>
              </w:rPr>
              <w:t>Frau Klaudia Alt</w:t>
            </w:r>
            <w:r w:rsidR="006357FC">
              <w:rPr>
                <w:rFonts w:cs="Arial"/>
                <w:sz w:val="24"/>
                <w:szCs w:val="24"/>
              </w:rPr>
              <w:t>wicker, Zimmer 320, Hauptstraße</w:t>
            </w:r>
            <w:r w:rsidR="00456C19" w:rsidRPr="000F01CD">
              <w:rPr>
                <w:rFonts w:cs="Arial"/>
                <w:sz w:val="24"/>
                <w:szCs w:val="24"/>
              </w:rPr>
              <w:t xml:space="preserve"> 16, 51588 Nümbrecht; Telefon: 02293/302-144; Telefax: 02293/302-110; E-Mail: </w:t>
            </w:r>
            <w:hyperlink r:id="rId8" w:history="1">
              <w:r w:rsidR="006357FC" w:rsidRPr="00D27940">
                <w:rPr>
                  <w:rStyle w:val="Hyperlink"/>
                  <w:rFonts w:cs="Arial"/>
                  <w:sz w:val="24"/>
                  <w:szCs w:val="24"/>
                </w:rPr>
                <w:t>klaudia.altwicker@nuembrecht.de</w:t>
              </w:r>
            </w:hyperlink>
            <w:r w:rsidR="00456C19" w:rsidRPr="000F01CD">
              <w:rPr>
                <w:rFonts w:cs="Arial"/>
                <w:sz w:val="24"/>
                <w:szCs w:val="24"/>
              </w:rPr>
              <w:t>)</w:t>
            </w:r>
            <w:r w:rsidRPr="000F01CD">
              <w:rPr>
                <w:rFonts w:cs="Arial"/>
                <w:sz w:val="24"/>
                <w:szCs w:val="24"/>
              </w:rPr>
              <w:t xml:space="preserve"> in Verbindung.</w:t>
            </w:r>
          </w:p>
        </w:tc>
      </w:tr>
    </w:tbl>
    <w:p w:rsidR="00046EE2" w:rsidRDefault="00046EE2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046EE2" w:rsidRDefault="00046EE2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CF04F7" w:rsidRPr="000F01CD" w:rsidRDefault="00CF04F7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0F01CD">
        <w:rPr>
          <w:rFonts w:cs="Arial"/>
          <w:b/>
          <w:sz w:val="24"/>
          <w:szCs w:val="24"/>
        </w:rPr>
        <w:t xml:space="preserve">6. Erklärungen des/ der Antragsteller/s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80"/>
      </w:tblGrid>
      <w:tr w:rsidR="00CF04F7" w:rsidRPr="000F01CD" w:rsidTr="002633FA">
        <w:tc>
          <w:tcPr>
            <w:tcW w:w="9680" w:type="dxa"/>
          </w:tcPr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7905"/>
              <w:gridCol w:w="1559"/>
            </w:tblGrid>
            <w:tr w:rsidR="000F01CD" w:rsidRPr="000F01CD" w:rsidTr="003964FE">
              <w:tc>
                <w:tcPr>
                  <w:tcW w:w="7905" w:type="dxa"/>
                  <w:shd w:val="clear" w:color="auto" w:fill="auto"/>
                </w:tcPr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spacing w:before="120" w:after="12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>Die Richtlinien über die Gewährung von Zuwendungen aus dem Verfügungsfonds liegen mir vor und werden von mir als verbindlich anerkannt.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CF04F7" w:rsidRPr="000F01CD" w:rsidRDefault="00E16884" w:rsidP="00E16884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spacing w:before="120" w:after="12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Kontrollkästchen6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2"/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3" w:name="Kontrollkästchen7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3"/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</w:t>
                  </w:r>
                  <w:r w:rsidR="0012469D" w:rsidRPr="000F01CD">
                    <w:rPr>
                      <w:rFonts w:cs="Arial"/>
                      <w:b/>
                      <w:sz w:val="19"/>
                      <w:szCs w:val="19"/>
                    </w:rPr>
                    <w:t>n</w:t>
                  </w:r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>ein</w:t>
                  </w:r>
                </w:p>
              </w:tc>
            </w:tr>
            <w:tr w:rsidR="000F01CD" w:rsidRPr="000F01CD" w:rsidTr="003964FE">
              <w:tc>
                <w:tcPr>
                  <w:tcW w:w="7905" w:type="dxa"/>
                  <w:shd w:val="clear" w:color="auto" w:fill="auto"/>
                </w:tcPr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spacing w:before="120" w:after="12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 xml:space="preserve">Es ist mir/ uns bekannt, dass der Zuwendungsbescheid im Falle falscher Angaben oder eines Verstoßes gegen die vorgenannten Richtlinien widerrufen bzw. zurückgenommen werden kann. 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CF04F7" w:rsidRPr="000F01CD" w:rsidRDefault="0012469D" w:rsidP="0012469D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spacing w:before="120" w:after="12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4" w:name="Kontrollkästchen9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4"/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5" w:name="Kontrollkästchen10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5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</w:t>
                  </w:r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>nein</w:t>
                  </w:r>
                </w:p>
              </w:tc>
            </w:tr>
            <w:tr w:rsidR="000F01CD" w:rsidRPr="000F01CD" w:rsidTr="003964FE">
              <w:tc>
                <w:tcPr>
                  <w:tcW w:w="7905" w:type="dxa"/>
                  <w:shd w:val="clear" w:color="auto" w:fill="auto"/>
                </w:tcPr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>Mir ist bekannt, dass die Gemeinde Nümbrecht berechtigt ist</w:t>
                  </w:r>
                  <w:r w:rsidR="002F3994" w:rsidRPr="000F01CD">
                    <w:rPr>
                      <w:rFonts w:cs="Arial"/>
                    </w:rPr>
                    <w:t>,</w:t>
                  </w:r>
                  <w:r w:rsidRPr="000F01CD">
                    <w:rPr>
                      <w:rFonts w:cs="Arial"/>
                    </w:rPr>
                    <w:t xml:space="preserve"> den Zuschuss zurückzufordern, falls die Zweckbindungsfrist von 10 Jahren nicht eingehalten wird. </w:t>
                  </w:r>
                </w:p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CF04F7" w:rsidRPr="000F01CD" w:rsidRDefault="0012469D" w:rsidP="003964F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6" w:name="Kontrollkästchen11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6"/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7" w:name="Kontrollkästchen12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7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</w:t>
                  </w:r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>nein</w:t>
                  </w:r>
                </w:p>
              </w:tc>
            </w:tr>
            <w:tr w:rsidR="000F01CD" w:rsidRPr="000F01CD" w:rsidTr="003964FE">
              <w:tc>
                <w:tcPr>
                  <w:tcW w:w="7905" w:type="dxa"/>
                  <w:shd w:val="clear" w:color="auto" w:fill="auto"/>
                </w:tcPr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  <w:b/>
                    </w:rPr>
                  </w:pPr>
                  <w:r w:rsidRPr="000F01CD">
                    <w:rPr>
                      <w:rFonts w:cs="Arial"/>
                    </w:rPr>
                    <w:t>Die sich aus der Zweckbin</w:t>
                  </w:r>
                  <w:r w:rsidR="006357FC">
                    <w:rPr>
                      <w:rFonts w:cs="Arial"/>
                    </w:rPr>
                    <w:t>dungsfrist ergebenden Pflichten</w:t>
                  </w:r>
                  <w:r w:rsidRPr="000F01CD">
                    <w:rPr>
                      <w:rFonts w:cs="Arial"/>
                    </w:rPr>
                    <w:t xml:space="preserve"> werden im Falle einer Veräußerung innerhalb der Zweckbindungsfrist auf den Rechtsnachfolger übertragen. </w:t>
                  </w:r>
                  <w:r w:rsidRPr="000F01CD">
                    <w:rPr>
                      <w:rFonts w:cs="Arial"/>
                      <w:b/>
                    </w:rPr>
                    <w:t>Ein Nachweis darüber ist der Gemeinde vorzulegen.</w:t>
                  </w:r>
                </w:p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CF04F7" w:rsidRPr="000F01CD" w:rsidRDefault="0012469D" w:rsidP="0012469D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8" w:name="Kontrollkästchen13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8"/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9" w:name="Kontrollkästchen14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9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</w:t>
                  </w:r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>nein</w:t>
                  </w:r>
                </w:p>
              </w:tc>
            </w:tr>
            <w:tr w:rsidR="000F01CD" w:rsidRPr="000F01CD" w:rsidTr="003964FE">
              <w:tc>
                <w:tcPr>
                  <w:tcW w:w="7905" w:type="dxa"/>
                  <w:shd w:val="clear" w:color="auto" w:fill="auto"/>
                </w:tcPr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 xml:space="preserve">Mir ist bekannt, dass die Maßnahme durch mich vorfinanziert werden muss und die bewilligte Zuwendung erst nach Vorlage des Verwendungsnachweises ausgezahlt wird. </w:t>
                  </w:r>
                </w:p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CF04F7" w:rsidRPr="000F01CD" w:rsidRDefault="0012469D" w:rsidP="003964F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0" w:name="Kontrollkästchen15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0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</w:t>
                  </w:r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1" w:name="Kontrollkästchen16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1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</w:t>
                  </w:r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>nein</w:t>
                  </w:r>
                </w:p>
              </w:tc>
            </w:tr>
            <w:tr w:rsidR="000F01CD" w:rsidRPr="000F01CD" w:rsidTr="003964FE">
              <w:tc>
                <w:tcPr>
                  <w:tcW w:w="7905" w:type="dxa"/>
                  <w:shd w:val="clear" w:color="auto" w:fill="auto"/>
                </w:tcPr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 xml:space="preserve">Mir ist bekannt, dass die Maßnahme bis …………….. abgeschlossen sein muss. </w:t>
                  </w:r>
                </w:p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CF04F7" w:rsidRPr="000F01CD" w:rsidRDefault="0012469D" w:rsidP="003964F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2" w:name="Kontrollkästchen17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2"/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3" w:name="Kontrollkästchen18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3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</w:t>
                  </w:r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>nein</w:t>
                  </w:r>
                </w:p>
              </w:tc>
            </w:tr>
            <w:tr w:rsidR="000F01CD" w:rsidRPr="000F01CD" w:rsidTr="003964FE">
              <w:tc>
                <w:tcPr>
                  <w:tcW w:w="7905" w:type="dxa"/>
                  <w:shd w:val="clear" w:color="auto" w:fill="auto"/>
                </w:tcPr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>Mit den geplanten Arbeiten wurde bisher und wird vor Bekanntgabe des Bewilligungsbescheides nicht begonnen.</w:t>
                  </w:r>
                </w:p>
                <w:p w:rsidR="00CF04F7" w:rsidRPr="000F01CD" w:rsidRDefault="00CF04F7" w:rsidP="003964FE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CF04F7" w:rsidRPr="000F01CD" w:rsidRDefault="0012469D" w:rsidP="0012469D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4" w:name="Kontrollkästchen19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4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</w:t>
                  </w:r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5" w:name="Kontrollkästchen20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</w:r>
                  <w:r w:rsidR="001D616F"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5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</w:t>
                  </w:r>
                  <w:r w:rsidR="00CF04F7" w:rsidRPr="000F01CD">
                    <w:rPr>
                      <w:rFonts w:cs="Arial"/>
                      <w:b/>
                      <w:sz w:val="19"/>
                      <w:szCs w:val="19"/>
                    </w:rPr>
                    <w:t>nein</w:t>
                  </w:r>
                </w:p>
              </w:tc>
            </w:tr>
          </w:tbl>
          <w:p w:rsidR="00CF04F7" w:rsidRPr="000F01CD" w:rsidRDefault="00CF04F7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:rsidR="002633FA" w:rsidRPr="000F01CD" w:rsidRDefault="002633FA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2633FA" w:rsidRPr="000F01CD" w:rsidRDefault="002633FA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CF04F7" w:rsidRPr="000F01CD" w:rsidRDefault="00CF04F7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0F01CD">
        <w:rPr>
          <w:rFonts w:cs="Arial"/>
          <w:b/>
          <w:sz w:val="24"/>
          <w:szCs w:val="24"/>
        </w:rPr>
        <w:t xml:space="preserve">Hiermit versichere ich die Richtigkeit und Vollständigkeit der </w:t>
      </w:r>
      <w:r w:rsidR="002633FA" w:rsidRPr="000F01CD">
        <w:rPr>
          <w:rFonts w:cs="Arial"/>
          <w:b/>
          <w:sz w:val="24"/>
          <w:szCs w:val="24"/>
        </w:rPr>
        <w:t xml:space="preserve">vorgenannten </w:t>
      </w:r>
      <w:r w:rsidRPr="000F01CD">
        <w:rPr>
          <w:rFonts w:cs="Arial"/>
          <w:b/>
          <w:sz w:val="24"/>
          <w:szCs w:val="24"/>
        </w:rPr>
        <w:t>Angaben</w:t>
      </w:r>
      <w:r w:rsidR="002633FA" w:rsidRPr="000F01CD">
        <w:rPr>
          <w:rFonts w:cs="Arial"/>
          <w:b/>
          <w:sz w:val="24"/>
          <w:szCs w:val="24"/>
        </w:rPr>
        <w:t>.</w:t>
      </w:r>
    </w:p>
    <w:p w:rsidR="00CF04F7" w:rsidRPr="000F01CD" w:rsidRDefault="00CF04F7" w:rsidP="00CF04F7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3F7068" w:rsidRPr="000F01CD" w:rsidRDefault="003F7068" w:rsidP="00CF04F7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2633FA" w:rsidRPr="000F01CD" w:rsidRDefault="002633FA" w:rsidP="00CF04F7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2633FA" w:rsidRPr="000F01CD" w:rsidRDefault="002633FA" w:rsidP="00CF04F7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CF04F7" w:rsidRPr="000F01CD" w:rsidRDefault="00CF04F7" w:rsidP="00CF04F7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 w:rsidRPr="000F01CD">
        <w:rPr>
          <w:rFonts w:cs="Arial"/>
          <w:b/>
          <w:sz w:val="18"/>
          <w:szCs w:val="18"/>
        </w:rPr>
        <w:t xml:space="preserve">Ort, Datum und Unterschrift </w:t>
      </w:r>
      <w:r w:rsidR="003F7068" w:rsidRPr="000F01CD">
        <w:rPr>
          <w:rFonts w:cs="Arial"/>
          <w:b/>
          <w:sz w:val="18"/>
          <w:szCs w:val="18"/>
        </w:rPr>
        <w:t>des</w:t>
      </w:r>
      <w:r w:rsidR="006357FC">
        <w:rPr>
          <w:rFonts w:cs="Arial"/>
          <w:b/>
          <w:sz w:val="18"/>
          <w:szCs w:val="18"/>
        </w:rPr>
        <w:t xml:space="preserve"> </w:t>
      </w:r>
      <w:r w:rsidRPr="000F01CD">
        <w:rPr>
          <w:rFonts w:cs="Arial"/>
          <w:b/>
          <w:sz w:val="18"/>
          <w:szCs w:val="18"/>
        </w:rPr>
        <w:t>Antragsteller</w:t>
      </w:r>
      <w:r w:rsidR="003F7068" w:rsidRPr="000F01CD">
        <w:rPr>
          <w:rFonts w:cs="Arial"/>
          <w:b/>
          <w:sz w:val="18"/>
          <w:szCs w:val="18"/>
        </w:rPr>
        <w:t>s</w:t>
      </w:r>
    </w:p>
    <w:p w:rsidR="00B248B9" w:rsidRPr="000F01CD" w:rsidRDefault="00B248B9" w:rsidP="00CF04F7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cs="Arial"/>
          <w:b/>
          <w:sz w:val="18"/>
          <w:szCs w:val="18"/>
        </w:rPr>
      </w:pPr>
    </w:p>
    <w:p w:rsidR="00B248B9" w:rsidRPr="000F01CD" w:rsidRDefault="00B248B9" w:rsidP="00CF04F7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cs="Arial"/>
          <w:b/>
          <w:sz w:val="18"/>
          <w:szCs w:val="18"/>
        </w:rPr>
      </w:pPr>
    </w:p>
    <w:p w:rsidR="00B248B9" w:rsidRPr="000F01CD" w:rsidRDefault="00B248B9" w:rsidP="00CF04F7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cs="Arial"/>
          <w:b/>
          <w:sz w:val="18"/>
          <w:szCs w:val="18"/>
        </w:rPr>
      </w:pPr>
    </w:p>
    <w:p w:rsidR="00B248B9" w:rsidRPr="000F01CD" w:rsidRDefault="00B248B9" w:rsidP="00B248B9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  <w:r w:rsidRPr="000F01CD">
        <w:rPr>
          <w:rFonts w:cs="Arial"/>
          <w:b/>
          <w:bCs/>
          <w:sz w:val="18"/>
          <w:szCs w:val="18"/>
        </w:rPr>
        <w:t xml:space="preserve">(Informationen und Beratung zur Antragstellung : </w:t>
      </w:r>
      <w:r w:rsidRPr="000F01CD">
        <w:rPr>
          <w:rFonts w:cs="Arial"/>
          <w:bCs/>
          <w:sz w:val="18"/>
          <w:szCs w:val="18"/>
        </w:rPr>
        <w:t>Die</w:t>
      </w:r>
      <w:r w:rsidRPr="000F01CD">
        <w:rPr>
          <w:rFonts w:cs="Arial"/>
          <w:b/>
          <w:bCs/>
          <w:sz w:val="18"/>
          <w:szCs w:val="18"/>
        </w:rPr>
        <w:t xml:space="preserve"> </w:t>
      </w:r>
      <w:r w:rsidRPr="000F01CD">
        <w:rPr>
          <w:rFonts w:cs="Arial"/>
          <w:bCs/>
          <w:sz w:val="18"/>
          <w:szCs w:val="18"/>
        </w:rPr>
        <w:t>Wirtschaftsförderung der Gemeinde Nümbrecht oder der Citymanager beraten Sie gerne bei Fragen zur Antragstellung, zur Umsetzung der Maßnahmen.)</w:t>
      </w:r>
    </w:p>
    <w:p w:rsidR="00B248B9" w:rsidRPr="000F01CD" w:rsidRDefault="00B248B9" w:rsidP="00B248B9">
      <w:pPr>
        <w:autoSpaceDE w:val="0"/>
        <w:autoSpaceDN w:val="0"/>
        <w:adjustRightInd w:val="0"/>
        <w:rPr>
          <w:rStyle w:val="Hyperlink"/>
          <w:rFonts w:cs="Arial"/>
          <w:color w:val="auto"/>
          <w:sz w:val="18"/>
          <w:szCs w:val="18"/>
        </w:rPr>
      </w:pPr>
      <w:r w:rsidRPr="000F01CD">
        <w:rPr>
          <w:rFonts w:cs="Arial"/>
          <w:b/>
          <w:sz w:val="18"/>
          <w:szCs w:val="18"/>
        </w:rPr>
        <w:t xml:space="preserve">Kontakt: </w:t>
      </w:r>
      <w:r w:rsidRPr="000F01CD">
        <w:rPr>
          <w:rFonts w:cs="Arial"/>
          <w:sz w:val="18"/>
          <w:szCs w:val="18"/>
        </w:rPr>
        <w:t>Gemeinde Nümbrecht, Hauptstraße 16, 5158</w:t>
      </w:r>
      <w:r w:rsidR="006357FC">
        <w:rPr>
          <w:rFonts w:cs="Arial"/>
          <w:sz w:val="18"/>
          <w:szCs w:val="18"/>
        </w:rPr>
        <w:t xml:space="preserve">8 Nümbrecht - </w:t>
      </w:r>
      <w:r w:rsidR="00F147EF">
        <w:rPr>
          <w:rFonts w:cs="Arial"/>
          <w:sz w:val="18"/>
          <w:szCs w:val="18"/>
        </w:rPr>
        <w:br/>
        <w:t xml:space="preserve">Jan Foerster, Wirtschaftsförderer, Tel.: 02293 / 302-130, </w:t>
      </w:r>
      <w:hyperlink r:id="rId9" w:history="1">
        <w:r w:rsidR="00F147EF" w:rsidRPr="006C6687">
          <w:rPr>
            <w:rStyle w:val="Hyperlink"/>
            <w:rFonts w:cs="Arial"/>
            <w:sz w:val="18"/>
            <w:szCs w:val="18"/>
          </w:rPr>
          <w:t>jan.foerster@nuembrecht.de</w:t>
        </w:r>
      </w:hyperlink>
      <w:r w:rsidR="00F147EF">
        <w:rPr>
          <w:rFonts w:cs="Arial"/>
          <w:sz w:val="18"/>
          <w:szCs w:val="18"/>
        </w:rPr>
        <w:t xml:space="preserve"> - </w:t>
      </w:r>
      <w:r w:rsidR="00F147EF">
        <w:rPr>
          <w:rFonts w:cs="Arial"/>
          <w:sz w:val="18"/>
          <w:szCs w:val="18"/>
        </w:rPr>
        <w:br/>
      </w:r>
      <w:r w:rsidRPr="000F01CD">
        <w:rPr>
          <w:rFonts w:cs="Arial"/>
          <w:sz w:val="18"/>
          <w:szCs w:val="18"/>
        </w:rPr>
        <w:t>Markus Fußhöller, Citymanager,</w:t>
      </w:r>
      <w:r w:rsidR="006357FC">
        <w:rPr>
          <w:rFonts w:cs="Arial"/>
          <w:sz w:val="18"/>
          <w:szCs w:val="18"/>
        </w:rPr>
        <w:t xml:space="preserve"> </w:t>
      </w:r>
      <w:r w:rsidRPr="000F01CD">
        <w:rPr>
          <w:rFonts w:cs="Arial"/>
          <w:sz w:val="18"/>
          <w:szCs w:val="18"/>
        </w:rPr>
        <w:t>Tel.: 02293 / 302</w:t>
      </w:r>
      <w:r w:rsidR="00830050">
        <w:rPr>
          <w:rFonts w:cs="Arial"/>
          <w:sz w:val="18"/>
          <w:szCs w:val="18"/>
        </w:rPr>
        <w:t>-</w:t>
      </w:r>
      <w:r w:rsidRPr="000F01CD">
        <w:rPr>
          <w:rFonts w:cs="Arial"/>
          <w:sz w:val="18"/>
          <w:szCs w:val="18"/>
        </w:rPr>
        <w:t xml:space="preserve">250,  </w:t>
      </w:r>
      <w:hyperlink r:id="rId10" w:history="1">
        <w:r w:rsidRPr="000F01CD">
          <w:rPr>
            <w:rStyle w:val="Hyperlink"/>
            <w:rFonts w:cs="Arial"/>
            <w:color w:val="auto"/>
            <w:sz w:val="18"/>
            <w:szCs w:val="18"/>
          </w:rPr>
          <w:t>citymanager@nuembrecht.de</w:t>
        </w:r>
      </w:hyperlink>
      <w:r w:rsidRPr="000F01CD">
        <w:rPr>
          <w:rStyle w:val="Hyperlink"/>
          <w:rFonts w:cs="Arial"/>
          <w:color w:val="auto"/>
          <w:sz w:val="18"/>
          <w:szCs w:val="18"/>
        </w:rPr>
        <w:t xml:space="preserve"> )</w:t>
      </w:r>
    </w:p>
    <w:p w:rsidR="00B248B9" w:rsidRPr="000F01CD" w:rsidRDefault="00B248B9" w:rsidP="00B248B9">
      <w:pPr>
        <w:autoSpaceDE w:val="0"/>
        <w:autoSpaceDN w:val="0"/>
        <w:adjustRightInd w:val="0"/>
        <w:rPr>
          <w:rStyle w:val="Hyperlink"/>
          <w:rFonts w:cs="Arial"/>
          <w:color w:val="auto"/>
          <w:sz w:val="18"/>
          <w:szCs w:val="18"/>
        </w:rPr>
      </w:pPr>
    </w:p>
    <w:sectPr w:rsidR="00B248B9" w:rsidRPr="000F01CD" w:rsidSect="007631B0">
      <w:headerReference w:type="default" r:id="rId11"/>
      <w:pgSz w:w="11906" w:h="16838"/>
      <w:pgMar w:top="709" w:right="1134" w:bottom="1134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BBF" w:rsidRDefault="00960BBF" w:rsidP="003F7068">
      <w:r>
        <w:separator/>
      </w:r>
    </w:p>
  </w:endnote>
  <w:endnote w:type="continuationSeparator" w:id="0">
    <w:p w:rsidR="00960BBF" w:rsidRDefault="00960BBF" w:rsidP="003F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BBF" w:rsidRDefault="00960BBF" w:rsidP="003F7068">
      <w:r>
        <w:separator/>
      </w:r>
    </w:p>
  </w:footnote>
  <w:footnote w:type="continuationSeparator" w:id="0">
    <w:p w:rsidR="00960BBF" w:rsidRDefault="00960BBF" w:rsidP="003F70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6197247"/>
      <w:docPartObj>
        <w:docPartGallery w:val="Page Numbers (Top of Page)"/>
        <w:docPartUnique/>
      </w:docPartObj>
    </w:sdtPr>
    <w:sdtEndPr/>
    <w:sdtContent>
      <w:p w:rsidR="003F7068" w:rsidRDefault="003F7068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16F">
          <w:rPr>
            <w:noProof/>
          </w:rPr>
          <w:t>1</w:t>
        </w:r>
        <w:r>
          <w:fldChar w:fldCharType="end"/>
        </w:r>
      </w:p>
    </w:sdtContent>
  </w:sdt>
  <w:p w:rsidR="003F7068" w:rsidRDefault="003F706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cumentProtection w:edit="forms" w:formatting="1" w:enforcement="1" w:cryptProviderType="rsaAES" w:cryptAlgorithmClass="hash" w:cryptAlgorithmType="typeAny" w:cryptAlgorithmSid="14" w:cryptSpinCount="100000" w:hash="+5jVnp+R3HERer16qGsLRGecMOvyatZgdjQFRG9ci9Hw4sKhXQFkmca6gtpfuJqB2JZH4wMFhIJvY4Um6iw0pg==" w:salt="7HuZlut0USSKyEqCA5e5M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D6C"/>
    <w:rsid w:val="00017D6C"/>
    <w:rsid w:val="00046EE2"/>
    <w:rsid w:val="000E1C06"/>
    <w:rsid w:val="000F01CD"/>
    <w:rsid w:val="0012469D"/>
    <w:rsid w:val="0017121E"/>
    <w:rsid w:val="00184CDC"/>
    <w:rsid w:val="001D616F"/>
    <w:rsid w:val="002006E3"/>
    <w:rsid w:val="002633FA"/>
    <w:rsid w:val="002A37DB"/>
    <w:rsid w:val="002D6374"/>
    <w:rsid w:val="002F3994"/>
    <w:rsid w:val="003F45F4"/>
    <w:rsid w:val="003F4FE0"/>
    <w:rsid w:val="003F7068"/>
    <w:rsid w:val="00426600"/>
    <w:rsid w:val="00456C19"/>
    <w:rsid w:val="006357FC"/>
    <w:rsid w:val="00650244"/>
    <w:rsid w:val="007631B0"/>
    <w:rsid w:val="007A653C"/>
    <w:rsid w:val="007B3480"/>
    <w:rsid w:val="00830050"/>
    <w:rsid w:val="00850B2B"/>
    <w:rsid w:val="00890964"/>
    <w:rsid w:val="00926F29"/>
    <w:rsid w:val="00960BBF"/>
    <w:rsid w:val="00962947"/>
    <w:rsid w:val="009D3030"/>
    <w:rsid w:val="00B248B9"/>
    <w:rsid w:val="00BA18E6"/>
    <w:rsid w:val="00BE3FF4"/>
    <w:rsid w:val="00C46349"/>
    <w:rsid w:val="00CE3944"/>
    <w:rsid w:val="00CF04F7"/>
    <w:rsid w:val="00E16884"/>
    <w:rsid w:val="00F147EF"/>
    <w:rsid w:val="00FD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DC9D44-EE7C-4D78-917D-FC00AED2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0E1C06"/>
    <w:pPr>
      <w:keepNext/>
      <w:widowControl w:val="0"/>
      <w:autoSpaceDE w:val="0"/>
      <w:autoSpaceDN w:val="0"/>
      <w:adjustRightInd w:val="0"/>
      <w:outlineLvl w:val="0"/>
    </w:pPr>
    <w:rPr>
      <w:rFonts w:ascii="Arial" w:eastAsia="Times New Roman" w:hAnsi="Arial" w:cs="Arial"/>
      <w:b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17D6C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850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31B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31B0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0E1C06"/>
    <w:rPr>
      <w:rFonts w:ascii="Arial" w:eastAsia="Times New Roman" w:hAnsi="Arial" w:cs="Arial"/>
      <w:b/>
      <w:sz w:val="20"/>
      <w:szCs w:val="20"/>
      <w:lang w:eastAsia="de-DE"/>
    </w:rPr>
  </w:style>
  <w:style w:type="paragraph" w:styleId="Textkrper2">
    <w:name w:val="Body Text 2"/>
    <w:basedOn w:val="Standard"/>
    <w:link w:val="Textkrper2Zchn"/>
    <w:rsid w:val="000E1C06"/>
    <w:pPr>
      <w:spacing w:before="120" w:line="480" w:lineRule="auto"/>
    </w:pPr>
    <w:rPr>
      <w:rFonts w:ascii="Arial" w:eastAsia="Times New Roman" w:hAnsi="Arial" w:cs="Arial"/>
      <w:szCs w:val="24"/>
    </w:rPr>
  </w:style>
  <w:style w:type="character" w:customStyle="1" w:styleId="Textkrper2Zchn">
    <w:name w:val="Textkörper 2 Zchn"/>
    <w:basedOn w:val="Absatz-Standardschriftart"/>
    <w:link w:val="Textkrper2"/>
    <w:rsid w:val="000E1C06"/>
    <w:rPr>
      <w:rFonts w:ascii="Arial" w:eastAsia="Times New Roman" w:hAnsi="Arial" w:cs="Arial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3F706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7068"/>
  </w:style>
  <w:style w:type="paragraph" w:styleId="Fuzeile">
    <w:name w:val="footer"/>
    <w:basedOn w:val="Standard"/>
    <w:link w:val="FuzeileZchn"/>
    <w:uiPriority w:val="99"/>
    <w:unhideWhenUsed/>
    <w:rsid w:val="003F706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7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udia.altwicker@nuembrecht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itymanager@nuembrecht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n.foerster@nuembrecht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45810-C22B-4C01-AC9B-450D1226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B9E72D8B</Template>
  <TotalTime>0</TotalTime>
  <Pages>4</Pages>
  <Words>828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G-N</Company>
  <LinksUpToDate>false</LinksUpToDate>
  <CharactersWithSpaces>6037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Fusshoeller, Markus</dc:creator>
  <cp:lastModifiedBy>Klimaschutzmanager Gemeinde Nümbrecht</cp:lastModifiedBy>
  <cp:revision>6</cp:revision>
  <dcterms:created xsi:type="dcterms:W3CDTF">2017-01-04T12:22:00Z</dcterms:created>
  <dcterms:modified xsi:type="dcterms:W3CDTF">2018-10-17T12:36:00Z</dcterms:modified>
</cp:coreProperties>
</file>